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757" w:rsidRPr="00C25234" w:rsidRDefault="00224757" w:rsidP="000D04E7">
      <w:pPr>
        <w:jc w:val="center"/>
        <w:rPr>
          <w:b/>
          <w:bCs/>
        </w:rPr>
      </w:pPr>
      <w:r w:rsidRPr="00C25234">
        <w:rPr>
          <w:b/>
          <w:bCs/>
        </w:rPr>
        <w:t>QUY ƯỚC ĐẶT MÃ MÔN HỌC</w:t>
      </w:r>
    </w:p>
    <w:p w:rsidR="00224757" w:rsidRPr="00C25234" w:rsidRDefault="00224757" w:rsidP="000D04E7">
      <w:pPr>
        <w:jc w:val="center"/>
        <w:rPr>
          <w:b/>
          <w:bCs/>
          <w:i/>
          <w:iCs/>
          <w:u w:val="single"/>
          <w:lang w:val="pt-BR"/>
        </w:rPr>
      </w:pPr>
    </w:p>
    <w:p w:rsidR="00224757" w:rsidRPr="0084306A" w:rsidRDefault="00224757" w:rsidP="00BD205D">
      <w:pPr>
        <w:numPr>
          <w:ilvl w:val="0"/>
          <w:numId w:val="2"/>
        </w:numPr>
        <w:ind w:left="0" w:firstLine="360"/>
        <w:rPr>
          <w:b/>
          <w:bCs/>
          <w:lang w:val="pt-BR"/>
        </w:rPr>
      </w:pPr>
      <w:bookmarkStart w:id="0" w:name="_GoBack"/>
      <w:r w:rsidRPr="0084306A">
        <w:rPr>
          <w:b/>
          <w:bCs/>
          <w:lang w:val="pt-BR"/>
        </w:rPr>
        <w:t>Mã Môn học</w:t>
      </w:r>
      <w:r w:rsidRPr="0084306A">
        <w:rPr>
          <w:lang w:val="pt-BR"/>
        </w:rPr>
        <w:t xml:space="preserve">  </w:t>
      </w:r>
      <w:r w:rsidRPr="0084306A">
        <w:rPr>
          <w:b/>
          <w:bCs/>
          <w:lang w:val="pt-BR"/>
        </w:rPr>
        <w:t xml:space="preserve"> </w:t>
      </w:r>
    </w:p>
    <w:bookmarkEnd w:id="0"/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lang w:val="pt-BR"/>
        </w:rPr>
        <w:t xml:space="preserve">Mã Học phần gồm </w:t>
      </w:r>
      <w:r w:rsidRPr="00C25234">
        <w:rPr>
          <w:b/>
          <w:bCs/>
          <w:i/>
          <w:iCs/>
          <w:u w:val="single"/>
          <w:lang w:val="pt-BR"/>
        </w:rPr>
        <w:t>7 số</w:t>
      </w:r>
      <w:r w:rsidRPr="00C25234">
        <w:rPr>
          <w:b/>
          <w:bCs/>
          <w:lang w:val="pt-BR"/>
        </w:rPr>
        <w:t>:</w:t>
      </w:r>
    </w:p>
    <w:p w:rsidR="00224757" w:rsidRPr="00C25234" w:rsidRDefault="00224757" w:rsidP="00BD205D">
      <w:pPr>
        <w:numPr>
          <w:ilvl w:val="0"/>
          <w:numId w:val="1"/>
        </w:numPr>
        <w:ind w:left="0" w:firstLine="360"/>
        <w:rPr>
          <w:w w:val="97"/>
          <w:lang w:val="pt-BR"/>
        </w:rPr>
      </w:pPr>
      <w:r w:rsidRPr="00C25234">
        <w:rPr>
          <w:w w:val="97"/>
          <w:lang w:val="pt-BR"/>
        </w:rPr>
        <w:t>Số thứ 1 là bậc đào tạo</w:t>
      </w:r>
    </w:p>
    <w:p w:rsidR="00224757" w:rsidRPr="00C25234" w:rsidRDefault="00224757" w:rsidP="00BD205D">
      <w:pPr>
        <w:pStyle w:val="ListParagraph"/>
        <w:numPr>
          <w:ilvl w:val="1"/>
          <w:numId w:val="1"/>
        </w:numPr>
        <w:jc w:val="both"/>
        <w:rPr>
          <w:w w:val="97"/>
          <w:lang w:val="pt-BR"/>
        </w:rPr>
      </w:pPr>
      <w:r w:rsidRPr="00C25234">
        <w:rPr>
          <w:w w:val="97"/>
          <w:lang w:val="pt-BR"/>
        </w:rPr>
        <w:t>Cao đẳng</w:t>
      </w:r>
      <w:r w:rsidRPr="00C25234">
        <w:rPr>
          <w:w w:val="97"/>
          <w:lang w:val="pt-BR"/>
        </w:rPr>
        <w:tab/>
      </w:r>
      <w:r w:rsidRPr="00C25234">
        <w:rPr>
          <w:w w:val="97"/>
          <w:lang w:val="pt-BR"/>
        </w:rPr>
        <w:tab/>
        <w:t>: Số 1</w:t>
      </w:r>
      <w:r w:rsidRPr="00C25234">
        <w:rPr>
          <w:w w:val="97"/>
          <w:lang w:val="pt-BR"/>
        </w:rPr>
        <w:tab/>
      </w:r>
    </w:p>
    <w:p w:rsidR="00224757" w:rsidRPr="00C25234" w:rsidRDefault="00224757" w:rsidP="00BD205D">
      <w:pPr>
        <w:pStyle w:val="ListParagraph"/>
        <w:numPr>
          <w:ilvl w:val="1"/>
          <w:numId w:val="1"/>
        </w:numPr>
        <w:jc w:val="both"/>
        <w:rPr>
          <w:w w:val="97"/>
          <w:lang w:val="pt-BR"/>
        </w:rPr>
      </w:pPr>
      <w:r w:rsidRPr="00C25234">
        <w:rPr>
          <w:w w:val="97"/>
          <w:lang w:val="pt-BR"/>
        </w:rPr>
        <w:t>Trung cấp CN</w:t>
      </w:r>
      <w:r w:rsidRPr="00C25234">
        <w:rPr>
          <w:w w:val="97"/>
          <w:lang w:val="pt-BR"/>
        </w:rPr>
        <w:tab/>
        <w:t>: Số 2</w:t>
      </w:r>
      <w:r w:rsidRPr="00C25234">
        <w:rPr>
          <w:w w:val="97"/>
          <w:lang w:val="pt-BR"/>
        </w:rPr>
        <w:tab/>
      </w:r>
    </w:p>
    <w:p w:rsidR="00224757" w:rsidRPr="00C25234" w:rsidRDefault="00224757" w:rsidP="00BD205D">
      <w:pPr>
        <w:numPr>
          <w:ilvl w:val="0"/>
          <w:numId w:val="1"/>
        </w:numPr>
        <w:ind w:left="0" w:firstLine="360"/>
        <w:rPr>
          <w:w w:val="97"/>
          <w:lang w:val="pt-BR"/>
        </w:rPr>
      </w:pPr>
      <w:r w:rsidRPr="00C25234">
        <w:rPr>
          <w:w w:val="97"/>
          <w:lang w:val="pt-BR"/>
        </w:rPr>
        <w:t>Số thứ 2 là loại hình đào tạo</w:t>
      </w:r>
    </w:p>
    <w:p w:rsidR="00224757" w:rsidRPr="00C25234" w:rsidRDefault="00224757" w:rsidP="00BD205D">
      <w:pPr>
        <w:pStyle w:val="ListParagraph"/>
        <w:numPr>
          <w:ilvl w:val="1"/>
          <w:numId w:val="1"/>
        </w:numPr>
        <w:jc w:val="both"/>
        <w:rPr>
          <w:w w:val="97"/>
          <w:lang w:val="pt-BR"/>
        </w:rPr>
      </w:pPr>
      <w:r w:rsidRPr="00C25234">
        <w:rPr>
          <w:w w:val="97"/>
          <w:lang w:val="pt-BR"/>
        </w:rPr>
        <w:t>Hệ chính quy : Số 1</w:t>
      </w:r>
    </w:p>
    <w:p w:rsidR="00224757" w:rsidRPr="00C25234" w:rsidRDefault="00224757" w:rsidP="00BD205D">
      <w:pPr>
        <w:numPr>
          <w:ilvl w:val="1"/>
          <w:numId w:val="1"/>
        </w:numPr>
        <w:rPr>
          <w:w w:val="97"/>
          <w:lang w:val="pt-BR"/>
        </w:rPr>
      </w:pPr>
      <w:r w:rsidRPr="00C25234">
        <w:rPr>
          <w:w w:val="97"/>
          <w:lang w:val="pt-BR"/>
        </w:rPr>
        <w:t>Hệ liên thông : Số 2</w:t>
      </w:r>
    </w:p>
    <w:p w:rsidR="00224757" w:rsidRPr="00C25234" w:rsidRDefault="00224757" w:rsidP="00BD205D">
      <w:pPr>
        <w:numPr>
          <w:ilvl w:val="0"/>
          <w:numId w:val="1"/>
        </w:numPr>
        <w:ind w:left="0" w:firstLine="360"/>
        <w:rPr>
          <w:w w:val="97"/>
          <w:lang w:val="pt-BR"/>
        </w:rPr>
      </w:pPr>
      <w:r w:rsidRPr="00C25234">
        <w:rPr>
          <w:w w:val="97"/>
          <w:lang w:val="pt-BR"/>
        </w:rPr>
        <w:t>Số thứ 3 và 4 là 2 ký số của mã khoa đơn vị</w:t>
      </w:r>
    </w:p>
    <w:p w:rsidR="00224757" w:rsidRPr="00C25234" w:rsidRDefault="00224757" w:rsidP="00BD205D">
      <w:pPr>
        <w:numPr>
          <w:ilvl w:val="0"/>
          <w:numId w:val="1"/>
        </w:numPr>
        <w:ind w:left="0" w:firstLine="360"/>
        <w:rPr>
          <w:w w:val="97"/>
          <w:lang w:val="pt-BR"/>
        </w:rPr>
      </w:pPr>
      <w:r w:rsidRPr="00C25234">
        <w:rPr>
          <w:w w:val="97"/>
          <w:lang w:val="pt-BR"/>
        </w:rPr>
        <w:t>Số thứ 5, 6 và 7 là số thứ tự học phần trong đơn vị quản lý HP đào tạo.</w:t>
      </w:r>
    </w:p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lang w:val="pt-BR"/>
        </w:rPr>
        <w:t>Học phần đào tạo cho các đối tượng khác nhau nhưng cùng nội dung và cùng số tiết là một mã.</w:t>
      </w:r>
    </w:p>
    <w:p w:rsidR="00224757" w:rsidRPr="00C25234" w:rsidRDefault="00224757" w:rsidP="00BD205D">
      <w:pPr>
        <w:ind w:firstLine="720"/>
        <w:rPr>
          <w:lang w:val="pt-BR"/>
        </w:rPr>
      </w:pPr>
      <w:r w:rsidRPr="00C25234">
        <w:rPr>
          <w:lang w:val="pt-BR"/>
        </w:rPr>
        <w:t>A</w:t>
      </w:r>
      <w:r w:rsidRPr="00C25234">
        <w:rPr>
          <w:lang w:val="pt-BR"/>
        </w:rPr>
        <w:tab/>
      </w:r>
      <w:r w:rsidRPr="00C25234">
        <w:rPr>
          <w:lang w:val="pt-BR"/>
        </w:rPr>
        <w:tab/>
        <w:t>B</w:t>
      </w:r>
      <w:r w:rsidRPr="00C25234">
        <w:rPr>
          <w:lang w:val="pt-BR"/>
        </w:rPr>
        <w:tab/>
        <w:t xml:space="preserve">              CD</w:t>
      </w:r>
      <w:r w:rsidRPr="00C25234">
        <w:rPr>
          <w:lang w:val="pt-BR"/>
        </w:rPr>
        <w:tab/>
      </w:r>
      <w:r w:rsidRPr="00C25234">
        <w:rPr>
          <w:lang w:val="pt-BR"/>
        </w:rPr>
        <w:tab/>
      </w:r>
      <w:r w:rsidRPr="00C25234">
        <w:rPr>
          <w:lang w:val="pt-BR"/>
        </w:rPr>
        <w:tab/>
        <w:t>EFG</w:t>
      </w:r>
      <w:r w:rsidRPr="00C25234">
        <w:rPr>
          <w:lang w:val="pt-BR"/>
        </w:rPr>
        <w:tab/>
        <w:t xml:space="preserve">      </w:t>
      </w:r>
    </w:p>
    <w:p w:rsidR="00224757" w:rsidRPr="00C25234" w:rsidRDefault="00224757" w:rsidP="00BD205D">
      <w:pPr>
        <w:ind w:firstLine="360"/>
        <w:rPr>
          <w:lang w:val="pt-BR"/>
        </w:rPr>
      </w:pPr>
      <w:r>
        <w:rPr>
          <w:noProof/>
        </w:rPr>
        <w:pict>
          <v:line id="Straight Connector 7" o:spid="_x0000_s1026" style="position:absolute;left:0;text-align:left;flip:y;z-index:251655168;visibility:visible" from="198pt,6pt" to="198pt,24pt">
            <v:stroke endarrow="block"/>
          </v:line>
        </w:pict>
      </w:r>
      <w:r>
        <w:rPr>
          <w:noProof/>
        </w:rPr>
        <w:pict>
          <v:line id="Straight Connector 6" o:spid="_x0000_s1027" style="position:absolute;left:0;text-align:left;flip:y;z-index:251656192;visibility:visible" from="297pt,6pt" to="297pt,24pt">
            <v:stroke endarrow="block"/>
          </v:line>
        </w:pict>
      </w:r>
      <w:r>
        <w:rPr>
          <w:noProof/>
        </w:rPr>
        <w:pict>
          <v:line id="Straight Connector 5" o:spid="_x0000_s1028" style="position:absolute;left:0;text-align:left;flip:y;z-index:251654144;visibility:visible" from="111.6pt,6pt" to="111.6pt,24pt">
            <v:stroke endarrow="block"/>
          </v:line>
        </w:pict>
      </w:r>
      <w:r>
        <w:rPr>
          <w:noProof/>
        </w:rPr>
        <w:pict>
          <v:line id="Straight Connector 4" o:spid="_x0000_s1029" style="position:absolute;left:0;text-align:left;flip:y;z-index:251653120;visibility:visible" from="39.6pt,6pt" to="39.6pt,24pt">
            <v:stroke endarrow="block"/>
          </v:line>
        </w:pict>
      </w:r>
    </w:p>
    <w:p w:rsidR="00224757" w:rsidRPr="00C25234" w:rsidRDefault="00224757" w:rsidP="00BD205D">
      <w:pPr>
        <w:ind w:firstLine="360"/>
        <w:rPr>
          <w:lang w:val="pt-BR"/>
        </w:rPr>
      </w:pPr>
    </w:p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lang w:val="pt-BR"/>
        </w:rPr>
        <w:t>Bậc ĐT</w:t>
      </w:r>
      <w:r w:rsidRPr="00C25234">
        <w:rPr>
          <w:lang w:val="pt-BR"/>
        </w:rPr>
        <w:tab/>
        <w:t>Loại hình ĐT</w:t>
      </w:r>
      <w:r w:rsidRPr="00C25234">
        <w:rPr>
          <w:lang w:val="pt-BR"/>
        </w:rPr>
        <w:tab/>
        <w:t xml:space="preserve">     Mã khoa/Đơn vị</w:t>
      </w:r>
      <w:r w:rsidRPr="00C25234">
        <w:rPr>
          <w:lang w:val="pt-BR"/>
        </w:rPr>
        <w:tab/>
        <w:t xml:space="preserve">    Số thứ tự ngành ĐT</w:t>
      </w:r>
      <w:r w:rsidRPr="00C25234">
        <w:rPr>
          <w:lang w:val="pt-BR"/>
        </w:rPr>
        <w:tab/>
      </w:r>
    </w:p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i/>
          <w:iCs/>
          <w:u w:val="single"/>
          <w:lang w:val="pt-BR"/>
        </w:rPr>
        <w:t>Ví dụ 1</w:t>
      </w:r>
      <w:r w:rsidRPr="00C25234">
        <w:rPr>
          <w:lang w:val="pt-BR"/>
        </w:rPr>
        <w:t>:</w:t>
      </w:r>
    </w:p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lang w:val="pt-BR"/>
        </w:rPr>
        <w:t>Học phần Pronunciation Practice: Dạy cho Cao đẳng hệ chính quy, thuộc khoa Ngoại ngữ, số thứ tự là 0</w:t>
      </w:r>
      <w:r>
        <w:rPr>
          <w:lang w:val="pt-BR"/>
        </w:rPr>
        <w:t>06</w:t>
      </w:r>
      <w:r w:rsidRPr="00C25234">
        <w:rPr>
          <w:lang w:val="pt-BR"/>
        </w:rPr>
        <w:t xml:space="preserve">. Có mã như sau: </w:t>
      </w:r>
    </w:p>
    <w:p w:rsidR="00224757" w:rsidRPr="00C25234" w:rsidRDefault="00224757" w:rsidP="00BD205D">
      <w:pPr>
        <w:ind w:firstLine="720"/>
        <w:rPr>
          <w:b/>
          <w:bCs/>
          <w:lang w:val="pt-BR"/>
        </w:rPr>
      </w:pPr>
      <w:r w:rsidRPr="00C25234">
        <w:rPr>
          <w:b/>
          <w:bCs/>
          <w:lang w:val="pt-BR"/>
        </w:rPr>
        <w:t xml:space="preserve">          11</w:t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  <w:r>
        <w:rPr>
          <w:b/>
          <w:bCs/>
          <w:lang w:val="pt-BR"/>
        </w:rPr>
        <w:t>05</w:t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  <w:t xml:space="preserve">        00</w:t>
      </w:r>
      <w:r>
        <w:rPr>
          <w:b/>
          <w:bCs/>
          <w:lang w:val="pt-BR"/>
        </w:rPr>
        <w:t>6</w:t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</w:p>
    <w:p w:rsidR="00224757" w:rsidRPr="00C25234" w:rsidRDefault="00224757" w:rsidP="00BD205D">
      <w:pPr>
        <w:ind w:firstLine="720"/>
        <w:rPr>
          <w:b/>
          <w:bCs/>
          <w:lang w:val="pt-BR"/>
        </w:rPr>
      </w:pPr>
      <w:r>
        <w:rPr>
          <w:noProof/>
        </w:rPr>
        <w:pict>
          <v:line id="Straight Connector 3" o:spid="_x0000_s1030" style="position:absolute;left:0;text-align:left;flip:y;z-index:251657216;visibility:visible" from="75.6pt,3.7pt" to="75.6pt,21.7pt">
            <v:stroke endarrow="block"/>
          </v:line>
        </w:pict>
      </w:r>
      <w:r>
        <w:rPr>
          <w:noProof/>
        </w:rPr>
        <w:pict>
          <v:line id="Straight Connector 2" o:spid="_x0000_s1031" style="position:absolute;left:0;text-align:left;flip:y;z-index:251659264;visibility:visible" from="291.6pt,3.7pt" to="291.6pt,21.7pt">
            <v:stroke endarrow="block"/>
          </v:line>
        </w:pict>
      </w:r>
      <w:r>
        <w:rPr>
          <w:noProof/>
        </w:rPr>
        <w:pict>
          <v:line id="Straight Connector 1" o:spid="_x0000_s1032" style="position:absolute;left:0;text-align:left;flip:y;z-index:251658240;visibility:visible" from="183.6pt,3.7pt" to="183.6pt,21.7pt">
            <v:stroke endarrow="block"/>
          </v:line>
        </w:pict>
      </w:r>
    </w:p>
    <w:p w:rsidR="00224757" w:rsidRPr="00C25234" w:rsidRDefault="00224757" w:rsidP="00BD205D">
      <w:pPr>
        <w:ind w:firstLine="720"/>
        <w:rPr>
          <w:b/>
          <w:bCs/>
          <w:lang w:val="pt-BR"/>
        </w:rPr>
      </w:pPr>
    </w:p>
    <w:p w:rsidR="00224757" w:rsidRPr="00C25234" w:rsidRDefault="00224757" w:rsidP="00BD205D">
      <w:pPr>
        <w:ind w:firstLine="360"/>
        <w:rPr>
          <w:lang w:val="pt-BR"/>
        </w:rPr>
      </w:pPr>
      <w:r w:rsidRPr="00C25234">
        <w:rPr>
          <w:lang w:val="pt-BR"/>
        </w:rPr>
        <w:t>Bậc CĐ, hệ chính quy</w:t>
      </w:r>
      <w:r w:rsidRPr="00C25234">
        <w:rPr>
          <w:lang w:val="pt-BR"/>
        </w:rPr>
        <w:tab/>
        <w:t xml:space="preserve">     Khoa Ngoại ngữ</w:t>
      </w:r>
      <w:r w:rsidRPr="00C25234">
        <w:rPr>
          <w:lang w:val="pt-BR"/>
        </w:rPr>
        <w:tab/>
        <w:t xml:space="preserve">               Số thứ tự</w:t>
      </w:r>
    </w:p>
    <w:p w:rsidR="00224757" w:rsidRPr="00C25234" w:rsidRDefault="00224757" w:rsidP="00BD205D">
      <w:pPr>
        <w:ind w:left="1440" w:firstLine="720"/>
        <w:rPr>
          <w:b/>
          <w:bCs/>
          <w:lang w:val="pt-BR"/>
        </w:rPr>
      </w:pPr>
      <w:r w:rsidRPr="00C25234">
        <w:rPr>
          <w:b/>
          <w:bCs/>
          <w:u w:val="single"/>
          <w:lang w:val="pt-BR"/>
        </w:rPr>
        <w:t>Mã số là</w:t>
      </w:r>
      <w:r w:rsidRPr="00C25234">
        <w:rPr>
          <w:b/>
          <w:bCs/>
          <w:lang w:val="pt-BR"/>
        </w:rPr>
        <w:t>: 11</w:t>
      </w:r>
      <w:r>
        <w:rPr>
          <w:b/>
          <w:bCs/>
          <w:lang w:val="pt-BR"/>
        </w:rPr>
        <w:t>05006</w:t>
      </w:r>
    </w:p>
    <w:p w:rsidR="00224757" w:rsidRPr="00C25234" w:rsidRDefault="00224757"/>
    <w:p w:rsidR="00224757" w:rsidRPr="00C25234" w:rsidRDefault="00224757" w:rsidP="000D04E7">
      <w:pPr>
        <w:ind w:firstLine="360"/>
        <w:rPr>
          <w:lang w:val="pt-BR"/>
        </w:rPr>
      </w:pPr>
      <w:r w:rsidRPr="00C25234">
        <w:rPr>
          <w:i/>
          <w:iCs/>
          <w:u w:val="single"/>
          <w:lang w:val="pt-BR"/>
        </w:rPr>
        <w:t>Ví dụ 2</w:t>
      </w:r>
      <w:r w:rsidRPr="00C25234">
        <w:rPr>
          <w:lang w:val="pt-BR"/>
        </w:rPr>
        <w:t>:</w:t>
      </w:r>
    </w:p>
    <w:p w:rsidR="00224757" w:rsidRPr="00C25234" w:rsidRDefault="00224757" w:rsidP="000D04E7">
      <w:pPr>
        <w:ind w:firstLine="360"/>
        <w:rPr>
          <w:lang w:val="pt-BR"/>
        </w:rPr>
      </w:pPr>
      <w:r w:rsidRPr="00C25234">
        <w:rPr>
          <w:lang w:val="pt-BR"/>
        </w:rPr>
        <w:t>Học phần Quản trị học: Dạy cho Cao đẳng hệ chính quy, thuộc khoa</w:t>
      </w:r>
      <w:r>
        <w:rPr>
          <w:lang w:val="pt-BR"/>
        </w:rPr>
        <w:t xml:space="preserve"> Kinh - Thương, số thứ tự là 004</w:t>
      </w:r>
      <w:r w:rsidRPr="00C25234">
        <w:rPr>
          <w:lang w:val="pt-BR"/>
        </w:rPr>
        <w:t xml:space="preserve">. Có mã như sau: </w:t>
      </w:r>
    </w:p>
    <w:p w:rsidR="00224757" w:rsidRPr="00C25234" w:rsidRDefault="00224757" w:rsidP="000D04E7">
      <w:pPr>
        <w:ind w:firstLine="720"/>
        <w:rPr>
          <w:b/>
          <w:bCs/>
          <w:lang w:val="pt-BR"/>
        </w:rPr>
      </w:pPr>
      <w:r w:rsidRPr="00C25234">
        <w:rPr>
          <w:b/>
          <w:bCs/>
          <w:lang w:val="pt-BR"/>
        </w:rPr>
        <w:t xml:space="preserve">          11</w:t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  <w:r>
        <w:rPr>
          <w:b/>
          <w:bCs/>
          <w:lang w:val="pt-BR"/>
        </w:rPr>
        <w:t>04</w:t>
      </w:r>
      <w:r>
        <w:rPr>
          <w:b/>
          <w:bCs/>
          <w:lang w:val="pt-BR"/>
        </w:rPr>
        <w:tab/>
      </w:r>
      <w:r>
        <w:rPr>
          <w:b/>
          <w:bCs/>
          <w:lang w:val="pt-BR"/>
        </w:rPr>
        <w:tab/>
        <w:t xml:space="preserve">        004</w:t>
      </w:r>
      <w:r w:rsidRPr="00C25234">
        <w:rPr>
          <w:b/>
          <w:bCs/>
          <w:lang w:val="pt-BR"/>
        </w:rPr>
        <w:tab/>
      </w:r>
      <w:r w:rsidRPr="00C25234">
        <w:rPr>
          <w:b/>
          <w:bCs/>
          <w:lang w:val="pt-BR"/>
        </w:rPr>
        <w:tab/>
      </w:r>
    </w:p>
    <w:p w:rsidR="00224757" w:rsidRPr="00C25234" w:rsidRDefault="00224757" w:rsidP="000D04E7">
      <w:pPr>
        <w:ind w:firstLine="720"/>
        <w:rPr>
          <w:b/>
          <w:bCs/>
          <w:lang w:val="pt-BR"/>
        </w:rPr>
      </w:pPr>
      <w:r>
        <w:rPr>
          <w:noProof/>
        </w:rPr>
        <w:pict>
          <v:line id="Straight Connector 8" o:spid="_x0000_s1033" style="position:absolute;left:0;text-align:left;flip:y;z-index:251660288;visibility:visible" from="75.6pt,3.7pt" to="75.6pt,21.7pt">
            <v:stroke endarrow="block"/>
          </v:line>
        </w:pict>
      </w:r>
      <w:r>
        <w:rPr>
          <w:noProof/>
        </w:rPr>
        <w:pict>
          <v:line id="Straight Connector 9" o:spid="_x0000_s1034" style="position:absolute;left:0;text-align:left;flip:y;z-index:251662336;visibility:visible" from="291.6pt,3.7pt" to="291.6pt,21.7pt">
            <v:stroke endarrow="block"/>
          </v:line>
        </w:pict>
      </w:r>
      <w:r>
        <w:rPr>
          <w:noProof/>
        </w:rPr>
        <w:pict>
          <v:line id="Straight Connector 10" o:spid="_x0000_s1035" style="position:absolute;left:0;text-align:left;flip:y;z-index:251661312;visibility:visible" from="183.6pt,3.7pt" to="183.6pt,21.7pt">
            <v:stroke endarrow="block"/>
          </v:line>
        </w:pict>
      </w:r>
    </w:p>
    <w:p w:rsidR="00224757" w:rsidRPr="00C25234" w:rsidRDefault="00224757" w:rsidP="000D04E7">
      <w:pPr>
        <w:ind w:firstLine="720"/>
        <w:rPr>
          <w:b/>
          <w:bCs/>
          <w:lang w:val="pt-BR"/>
        </w:rPr>
      </w:pPr>
    </w:p>
    <w:p w:rsidR="00224757" w:rsidRPr="00C25234" w:rsidRDefault="00224757" w:rsidP="000D04E7">
      <w:pPr>
        <w:ind w:firstLine="360"/>
        <w:rPr>
          <w:lang w:val="pt-BR"/>
        </w:rPr>
      </w:pPr>
      <w:r w:rsidRPr="00C25234">
        <w:rPr>
          <w:lang w:val="pt-BR"/>
        </w:rPr>
        <w:t>Bậc CĐ, hệ chính quy</w:t>
      </w:r>
      <w:r w:rsidRPr="00C25234">
        <w:rPr>
          <w:lang w:val="pt-BR"/>
        </w:rPr>
        <w:tab/>
        <w:t xml:space="preserve">  Khoa Kinh – Thương  Số thứ tự</w:t>
      </w:r>
    </w:p>
    <w:p w:rsidR="00224757" w:rsidRPr="00C25234" w:rsidRDefault="00224757" w:rsidP="000D04E7">
      <w:pPr>
        <w:ind w:left="1440" w:firstLine="720"/>
        <w:rPr>
          <w:b/>
          <w:bCs/>
          <w:lang w:val="pt-BR"/>
        </w:rPr>
      </w:pPr>
      <w:r w:rsidRPr="00C25234">
        <w:rPr>
          <w:b/>
          <w:bCs/>
          <w:u w:val="single"/>
          <w:lang w:val="pt-BR"/>
        </w:rPr>
        <w:t>Mã số là</w:t>
      </w:r>
      <w:r>
        <w:rPr>
          <w:b/>
          <w:bCs/>
          <w:lang w:val="pt-BR"/>
        </w:rPr>
        <w:t>: 1104004</w:t>
      </w:r>
    </w:p>
    <w:p w:rsidR="00224757" w:rsidRPr="0084306A" w:rsidRDefault="00224757" w:rsidP="008F6837">
      <w:pPr>
        <w:pStyle w:val="ListParagraph"/>
        <w:numPr>
          <w:ilvl w:val="0"/>
          <w:numId w:val="2"/>
        </w:numPr>
        <w:rPr>
          <w:b/>
          <w:bCs/>
        </w:rPr>
      </w:pPr>
      <w:r w:rsidRPr="0084306A">
        <w:rPr>
          <w:b/>
          <w:bCs/>
        </w:rPr>
        <w:t>Thứ tự các Khoa/ Bộ môn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 xml:space="preserve">Khoa CNTT:                 01 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Khoa CN 1:                   02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Khoa CN 2:                   03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Khoa Kinh – Thương:   04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Khoa Ngoại Ngữ:          05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Bộ Môn KHCB:            06</w:t>
      </w:r>
    </w:p>
    <w:p w:rsidR="00224757" w:rsidRDefault="00224757" w:rsidP="008F6837">
      <w:pPr>
        <w:pStyle w:val="ListParagraph"/>
        <w:numPr>
          <w:ilvl w:val="0"/>
          <w:numId w:val="1"/>
        </w:numPr>
      </w:pPr>
      <w:r>
        <w:t>Bộ Môn KHXH&amp;NV:   07</w:t>
      </w:r>
    </w:p>
    <w:sectPr w:rsidR="00224757" w:rsidSect="00830B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07E56"/>
    <w:multiLevelType w:val="hybridMultilevel"/>
    <w:tmpl w:val="99F24AFE"/>
    <w:lvl w:ilvl="0" w:tplc="A6F825D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7E9028AF"/>
    <w:multiLevelType w:val="hybridMultilevel"/>
    <w:tmpl w:val="29E81E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05D"/>
    <w:rsid w:val="000D04E7"/>
    <w:rsid w:val="00210E88"/>
    <w:rsid w:val="00224757"/>
    <w:rsid w:val="003849CF"/>
    <w:rsid w:val="00642CC1"/>
    <w:rsid w:val="007B0CE0"/>
    <w:rsid w:val="00830BF9"/>
    <w:rsid w:val="0084306A"/>
    <w:rsid w:val="008F6837"/>
    <w:rsid w:val="00B56F23"/>
    <w:rsid w:val="00BD205D"/>
    <w:rsid w:val="00C25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05D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D205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52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180</Words>
  <Characters>1031</Characters>
  <Application>Microsoft Office Outlook</Application>
  <DocSecurity>0</DocSecurity>
  <Lines>0</Lines>
  <Paragraphs>0</Paragraphs>
  <ScaleCrop>false</ScaleCrop>
  <Company>CTIM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ƯỚC ĐẶT MÃ MÔN HỌC</dc:title>
  <dc:subject/>
  <dc:creator>Thanh</dc:creator>
  <cp:keywords/>
  <dc:description/>
  <cp:lastModifiedBy>bienphongvnn</cp:lastModifiedBy>
  <cp:revision>2</cp:revision>
  <dcterms:created xsi:type="dcterms:W3CDTF">2014-09-19T01:29:00Z</dcterms:created>
  <dcterms:modified xsi:type="dcterms:W3CDTF">2014-09-19T01:29:00Z</dcterms:modified>
</cp:coreProperties>
</file>